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68A321" w14:textId="51887CA1" w:rsidR="00EE3A51" w:rsidRPr="00A467E1" w:rsidRDefault="008B23F7" w:rsidP="001303A4">
      <w:pPr>
        <w:pStyle w:val="Title"/>
      </w:pPr>
      <w:r w:rsidRPr="003C3B6C">
        <w:drawing>
          <wp:anchor distT="0" distB="0" distL="114300" distR="114300" simplePos="0" relativeHeight="251666432" behindDoc="0" locked="0" layoutInCell="1" allowOverlap="1" wp14:anchorId="19EA34B2" wp14:editId="1BAA5DC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38925" cy="4124325"/>
            <wp:effectExtent l="0" t="0" r="9525" b="9525"/>
            <wp:wrapThrough wrapText="bothSides">
              <wp:wrapPolygon edited="0">
                <wp:start x="0" y="0"/>
                <wp:lineTo x="0" y="21550"/>
                <wp:lineTo x="21569" y="21550"/>
                <wp:lineTo x="2156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124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169">
        <w:drawing>
          <wp:anchor distT="0" distB="0" distL="114300" distR="114300" simplePos="0" relativeHeight="251664384" behindDoc="1" locked="0" layoutInCell="1" allowOverlap="1" wp14:anchorId="1CC0EA6E" wp14:editId="7EAA7DAA">
            <wp:simplePos x="0" y="0"/>
            <wp:positionH relativeFrom="column">
              <wp:posOffset>-457200</wp:posOffset>
            </wp:positionH>
            <wp:positionV relativeFrom="paragraph">
              <wp:posOffset>9979</wp:posOffset>
            </wp:positionV>
            <wp:extent cx="7926590" cy="4077657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9594" cy="4084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DF2">
        <w:drawing>
          <wp:anchor distT="0" distB="0" distL="114300" distR="114300" simplePos="0" relativeHeight="251663360" behindDoc="0" locked="0" layoutInCell="1" allowOverlap="1" wp14:anchorId="6474B31C" wp14:editId="4BB16037">
            <wp:simplePos x="0" y="0"/>
            <wp:positionH relativeFrom="column">
              <wp:posOffset>-457200</wp:posOffset>
            </wp:positionH>
            <wp:positionV relativeFrom="paragraph">
              <wp:posOffset>374</wp:posOffset>
            </wp:positionV>
            <wp:extent cx="7590155" cy="4091800"/>
            <wp:effectExtent l="0" t="0" r="0" b="44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40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OFFShore Surveyor</w:t>
      </w:r>
    </w:p>
    <w:p w14:paraId="3A6BE0D6" w14:textId="3BA7ECE0" w:rsidR="000F1882" w:rsidRDefault="008B23F7" w:rsidP="003F4F01">
      <w:pPr>
        <w:pStyle w:val="CovertitleB"/>
      </w:pPr>
      <w:r>
        <w:t>DP1 MULTI PURPOSE SURVEY VESSEL</w:t>
      </w:r>
    </w:p>
    <w:p w14:paraId="579D54DF" w14:textId="77777777" w:rsidR="00790234" w:rsidRDefault="00790234" w:rsidP="00B01AC5">
      <w:pPr>
        <w:pStyle w:val="Tablehead"/>
        <w:sectPr w:rsidR="00790234" w:rsidSect="001303A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6" w:h="16838"/>
          <w:pgMar w:top="2241" w:right="720" w:bottom="720" w:left="720" w:header="708" w:footer="409" w:gutter="0"/>
          <w:cols w:space="708"/>
          <w:docGrid w:linePitch="360"/>
        </w:sectPr>
      </w:pPr>
    </w:p>
    <w:tbl>
      <w:tblPr>
        <w:tblpPr w:leftFromText="180" w:rightFromText="180" w:vertAnchor="text" w:horzAnchor="margin" w:tblpXSpec="center" w:tblpY="-24"/>
        <w:tblW w:w="10272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CellMar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4875"/>
        <w:gridCol w:w="518"/>
        <w:gridCol w:w="4879"/>
      </w:tblGrid>
      <w:tr w:rsidR="00D87169" w14:paraId="5C304819" w14:textId="77777777" w:rsidTr="00D87169">
        <w:trPr>
          <w:trHeight w:val="397"/>
          <w:jc w:val="center"/>
        </w:trPr>
        <w:tc>
          <w:tcPr>
            <w:tcW w:w="4875" w:type="dxa"/>
            <w:tcBorders>
              <w:top w:val="nil"/>
              <w:left w:val="nil"/>
              <w:bottom w:val="nil"/>
              <w:right w:val="nil"/>
            </w:tcBorders>
            <w:shd w:val="clear" w:color="auto" w:fill="2A2772"/>
            <w:vAlign w:val="center"/>
          </w:tcPr>
          <w:p w14:paraId="49CDD4C4" w14:textId="77777777" w:rsidR="00D87169" w:rsidRPr="005D1ECB" w:rsidRDefault="00D87169" w:rsidP="00D87169">
            <w:pPr>
              <w:pStyle w:val="Tablehead"/>
            </w:pPr>
            <w:r>
              <w:t>Machinery and equipment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68304D" w14:textId="77777777" w:rsidR="00D87169" w:rsidRPr="005D1ECB" w:rsidRDefault="00D87169" w:rsidP="00D87169">
            <w:pPr>
              <w:pStyle w:val="Tablehead"/>
            </w:pPr>
            <w:r w:rsidRPr="005D1ECB">
              <w:t>3</w:t>
            </w:r>
          </w:p>
        </w:tc>
        <w:tc>
          <w:tcPr>
            <w:tcW w:w="4879" w:type="dxa"/>
            <w:tcBorders>
              <w:top w:val="nil"/>
              <w:left w:val="nil"/>
              <w:bottom w:val="nil"/>
              <w:right w:val="nil"/>
            </w:tcBorders>
            <w:shd w:val="clear" w:color="auto" w:fill="2A2772"/>
            <w:vAlign w:val="center"/>
          </w:tcPr>
          <w:p w14:paraId="5011F6A7" w14:textId="77777777" w:rsidR="00D87169" w:rsidRPr="005D1ECB" w:rsidRDefault="00D87169" w:rsidP="00D87169">
            <w:pPr>
              <w:pStyle w:val="Tablehead"/>
            </w:pPr>
            <w:r w:rsidRPr="00AF0C78">
              <w:t>Principal Particular</w:t>
            </w:r>
          </w:p>
        </w:tc>
      </w:tr>
      <w:tr w:rsidR="00D87169" w14:paraId="5E89540F" w14:textId="77777777" w:rsidTr="00B574A5">
        <w:trPr>
          <w:trHeight w:val="20"/>
          <w:jc w:val="center"/>
        </w:trPr>
        <w:tc>
          <w:tcPr>
            <w:tcW w:w="4875" w:type="dxa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nil"/>
            </w:tcBorders>
            <w:shd w:val="clear" w:color="auto" w:fill="E4E3E2"/>
            <w:vAlign w:val="center"/>
          </w:tcPr>
          <w:p w14:paraId="434AC258" w14:textId="238A8ECE" w:rsidR="00D87169" w:rsidRPr="00914618" w:rsidRDefault="00517C4E" w:rsidP="00D87169">
            <w:pPr>
              <w:pStyle w:val="Tablebody"/>
            </w:pPr>
            <w:r>
              <w:t>Main Engines:   Cummins QSk19</w:t>
            </w:r>
          </w:p>
        </w:tc>
        <w:tc>
          <w:tcPr>
            <w:tcW w:w="518" w:type="dxa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nil"/>
            </w:tcBorders>
            <w:shd w:val="clear" w:color="auto" w:fill="FFFFFF" w:themeFill="background1"/>
          </w:tcPr>
          <w:p w14:paraId="260E8CF3" w14:textId="77777777" w:rsidR="00D87169" w:rsidRPr="00914618" w:rsidRDefault="00D87169" w:rsidP="00D87169">
            <w:pPr>
              <w:pStyle w:val="Tablebody"/>
            </w:pPr>
          </w:p>
        </w:tc>
        <w:tc>
          <w:tcPr>
            <w:tcW w:w="4879" w:type="dxa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nil"/>
            </w:tcBorders>
            <w:shd w:val="clear" w:color="auto" w:fill="E4E3E2"/>
          </w:tcPr>
          <w:p w14:paraId="17421E19" w14:textId="44CE8BFF" w:rsidR="00D87169" w:rsidRPr="00914618" w:rsidRDefault="00501719" w:rsidP="00D87169">
            <w:pPr>
              <w:pStyle w:val="Tablebody"/>
            </w:pPr>
            <w:r>
              <w:rPr>
                <w:color w:val="292829"/>
                <w:szCs w:val="21"/>
              </w:rPr>
              <w:t xml:space="preserve">Length Overall 34.00 </w:t>
            </w:r>
            <w:proofErr w:type="spellStart"/>
            <w:r>
              <w:rPr>
                <w:color w:val="292829"/>
                <w:szCs w:val="21"/>
              </w:rPr>
              <w:t>Metre</w:t>
            </w:r>
            <w:proofErr w:type="spellEnd"/>
          </w:p>
        </w:tc>
      </w:tr>
      <w:tr w:rsidR="00D87169" w14:paraId="44C4AA4E" w14:textId="77777777" w:rsidTr="00963166">
        <w:trPr>
          <w:trHeight w:val="20"/>
          <w:jc w:val="center"/>
        </w:trPr>
        <w:tc>
          <w:tcPr>
            <w:tcW w:w="4875" w:type="dxa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nil"/>
            </w:tcBorders>
            <w:shd w:val="clear" w:color="auto" w:fill="E4E3E2"/>
            <w:vAlign w:val="center"/>
          </w:tcPr>
          <w:p w14:paraId="556ABF61" w14:textId="341653FB" w:rsidR="00D87169" w:rsidRPr="00914618" w:rsidRDefault="00501719" w:rsidP="00D87169">
            <w:pPr>
              <w:pStyle w:val="Tablebody"/>
            </w:pPr>
            <w:r>
              <w:t>Propulsion: Fixed Pitch Propellors</w:t>
            </w:r>
          </w:p>
        </w:tc>
        <w:tc>
          <w:tcPr>
            <w:tcW w:w="518" w:type="dxa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nil"/>
            </w:tcBorders>
            <w:shd w:val="clear" w:color="auto" w:fill="FFFFFF" w:themeFill="background1"/>
          </w:tcPr>
          <w:p w14:paraId="7B3CD6B5" w14:textId="77777777" w:rsidR="00D87169" w:rsidRPr="00914618" w:rsidRDefault="00D87169" w:rsidP="00D87169">
            <w:pPr>
              <w:pStyle w:val="Tablebody"/>
            </w:pPr>
          </w:p>
        </w:tc>
        <w:tc>
          <w:tcPr>
            <w:tcW w:w="4879" w:type="dxa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nil"/>
            </w:tcBorders>
            <w:shd w:val="clear" w:color="auto" w:fill="E4E3E2"/>
          </w:tcPr>
          <w:p w14:paraId="6805E23A" w14:textId="56EBA9CB" w:rsidR="00D87169" w:rsidRPr="00914618" w:rsidRDefault="00501719" w:rsidP="00D87169">
            <w:pPr>
              <w:pStyle w:val="Tablebody"/>
            </w:pPr>
            <w:r>
              <w:rPr>
                <w:color w:val="292829"/>
                <w:szCs w:val="21"/>
              </w:rPr>
              <w:t xml:space="preserve">Breadth 11.04 </w:t>
            </w:r>
            <w:proofErr w:type="spellStart"/>
            <w:r>
              <w:rPr>
                <w:color w:val="292829"/>
                <w:szCs w:val="21"/>
              </w:rPr>
              <w:t>Metres</w:t>
            </w:r>
            <w:proofErr w:type="spellEnd"/>
          </w:p>
        </w:tc>
      </w:tr>
      <w:tr w:rsidR="00D87169" w14:paraId="2A15427D" w14:textId="77777777" w:rsidTr="00941501">
        <w:trPr>
          <w:trHeight w:val="20"/>
          <w:jc w:val="center"/>
        </w:trPr>
        <w:tc>
          <w:tcPr>
            <w:tcW w:w="4875" w:type="dxa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nil"/>
            </w:tcBorders>
            <w:shd w:val="clear" w:color="auto" w:fill="E4E3E2"/>
            <w:vAlign w:val="center"/>
          </w:tcPr>
          <w:p w14:paraId="47C64701" w14:textId="50B9BE49" w:rsidR="00D87169" w:rsidRPr="00914618" w:rsidRDefault="00501719" w:rsidP="00D87169">
            <w:pPr>
              <w:pStyle w:val="Tablebody"/>
            </w:pPr>
            <w:r>
              <w:t xml:space="preserve">Gear Box: </w:t>
            </w:r>
            <w:proofErr w:type="spellStart"/>
            <w:r>
              <w:t>Twindisk</w:t>
            </w:r>
            <w:proofErr w:type="spellEnd"/>
          </w:p>
        </w:tc>
        <w:tc>
          <w:tcPr>
            <w:tcW w:w="518" w:type="dxa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nil"/>
            </w:tcBorders>
            <w:shd w:val="clear" w:color="auto" w:fill="FFFFFF" w:themeFill="background1"/>
          </w:tcPr>
          <w:p w14:paraId="1C9ED4F2" w14:textId="77777777" w:rsidR="00D87169" w:rsidRPr="00914618" w:rsidRDefault="00D87169" w:rsidP="00D87169">
            <w:pPr>
              <w:pStyle w:val="Tablebody"/>
            </w:pPr>
          </w:p>
        </w:tc>
        <w:tc>
          <w:tcPr>
            <w:tcW w:w="4879" w:type="dxa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nil"/>
            </w:tcBorders>
            <w:shd w:val="clear" w:color="auto" w:fill="E4E3E2"/>
          </w:tcPr>
          <w:p w14:paraId="145C0AC1" w14:textId="140959B3" w:rsidR="00D87169" w:rsidRPr="00914618" w:rsidRDefault="00501719" w:rsidP="00D87169">
            <w:pPr>
              <w:pStyle w:val="Tablebody"/>
            </w:pPr>
            <w:r>
              <w:rPr>
                <w:color w:val="292829"/>
                <w:szCs w:val="21"/>
              </w:rPr>
              <w:t xml:space="preserve">Draft Lightship:  2.0 </w:t>
            </w:r>
            <w:proofErr w:type="spellStart"/>
            <w:r>
              <w:rPr>
                <w:color w:val="292829"/>
                <w:szCs w:val="21"/>
              </w:rPr>
              <w:t>Metres</w:t>
            </w:r>
            <w:proofErr w:type="spellEnd"/>
          </w:p>
        </w:tc>
      </w:tr>
      <w:tr w:rsidR="00D87169" w14:paraId="7EFCB466" w14:textId="77777777" w:rsidTr="00E1464F">
        <w:trPr>
          <w:trHeight w:val="20"/>
          <w:jc w:val="center"/>
        </w:trPr>
        <w:tc>
          <w:tcPr>
            <w:tcW w:w="4875" w:type="dxa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nil"/>
            </w:tcBorders>
            <w:shd w:val="clear" w:color="auto" w:fill="E4E3E2"/>
            <w:vAlign w:val="center"/>
          </w:tcPr>
          <w:p w14:paraId="0CA48DFB" w14:textId="1E09191E" w:rsidR="00D87169" w:rsidRPr="00914618" w:rsidRDefault="00501719" w:rsidP="00D87169">
            <w:pPr>
              <w:pStyle w:val="Tablebody"/>
            </w:pPr>
            <w:r>
              <w:t>Bow Thrusters: 160hp tunnel thruster</w:t>
            </w:r>
          </w:p>
        </w:tc>
        <w:tc>
          <w:tcPr>
            <w:tcW w:w="518" w:type="dxa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nil"/>
            </w:tcBorders>
            <w:shd w:val="clear" w:color="auto" w:fill="FFFFFF" w:themeFill="background1"/>
          </w:tcPr>
          <w:p w14:paraId="1FE77E1F" w14:textId="77777777" w:rsidR="00D87169" w:rsidRPr="00914618" w:rsidRDefault="00D87169" w:rsidP="00D87169">
            <w:pPr>
              <w:pStyle w:val="Tablebody"/>
            </w:pPr>
          </w:p>
        </w:tc>
        <w:tc>
          <w:tcPr>
            <w:tcW w:w="4879" w:type="dxa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nil"/>
            </w:tcBorders>
            <w:shd w:val="clear" w:color="auto" w:fill="E4E3E2"/>
          </w:tcPr>
          <w:p w14:paraId="0EDE3DFC" w14:textId="5F1CB8D0" w:rsidR="00D87169" w:rsidRPr="00914618" w:rsidRDefault="00501719" w:rsidP="00D87169">
            <w:pPr>
              <w:pStyle w:val="Tablebody"/>
            </w:pPr>
            <w:r>
              <w:rPr>
                <w:color w:val="292829"/>
                <w:szCs w:val="21"/>
              </w:rPr>
              <w:t>No Passengers:  24 (including Master)</w:t>
            </w:r>
          </w:p>
        </w:tc>
      </w:tr>
      <w:tr w:rsidR="00D87169" w14:paraId="6C2705BE" w14:textId="77777777" w:rsidTr="009E7497">
        <w:trPr>
          <w:trHeight w:val="20"/>
          <w:jc w:val="center"/>
        </w:trPr>
        <w:tc>
          <w:tcPr>
            <w:tcW w:w="4875" w:type="dxa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nil"/>
            </w:tcBorders>
            <w:shd w:val="clear" w:color="auto" w:fill="E4E3E2"/>
            <w:vAlign w:val="center"/>
          </w:tcPr>
          <w:p w14:paraId="3FA1B4AD" w14:textId="6D9A11C6" w:rsidR="00D87169" w:rsidRPr="00914618" w:rsidRDefault="00501719" w:rsidP="00D87169">
            <w:pPr>
              <w:pStyle w:val="Tablebody"/>
            </w:pPr>
            <w:r>
              <w:t>Stabil</w:t>
            </w:r>
            <w:r w:rsidR="002145C0">
              <w:t xml:space="preserve">izers: 2x </w:t>
            </w:r>
            <w:proofErr w:type="spellStart"/>
            <w:r w:rsidR="002145C0">
              <w:t>Veem</w:t>
            </w:r>
            <w:proofErr w:type="spellEnd"/>
            <w:r w:rsidR="002145C0">
              <w:t xml:space="preserve"> </w:t>
            </w:r>
            <w:proofErr w:type="spellStart"/>
            <w:r w:rsidR="002145C0">
              <w:t>Gryro</w:t>
            </w:r>
            <w:proofErr w:type="spellEnd"/>
            <w:r w:rsidR="002145C0">
              <w:t xml:space="preserve"> </w:t>
            </w:r>
            <w:proofErr w:type="spellStart"/>
            <w:r w:rsidR="002145C0">
              <w:t>Stabilisers</w:t>
            </w:r>
            <w:proofErr w:type="spellEnd"/>
          </w:p>
        </w:tc>
        <w:tc>
          <w:tcPr>
            <w:tcW w:w="518" w:type="dxa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nil"/>
            </w:tcBorders>
            <w:shd w:val="clear" w:color="auto" w:fill="FFFFFF" w:themeFill="background1"/>
          </w:tcPr>
          <w:p w14:paraId="399D21FF" w14:textId="77777777" w:rsidR="00D87169" w:rsidRPr="00914618" w:rsidRDefault="00D87169" w:rsidP="00D87169">
            <w:pPr>
              <w:pStyle w:val="Tablebody"/>
            </w:pPr>
          </w:p>
        </w:tc>
        <w:tc>
          <w:tcPr>
            <w:tcW w:w="4879" w:type="dxa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nil"/>
            </w:tcBorders>
            <w:shd w:val="clear" w:color="auto" w:fill="E4E3E2"/>
          </w:tcPr>
          <w:p w14:paraId="5C2E029C" w14:textId="77943BB1" w:rsidR="00D87169" w:rsidRPr="00914618" w:rsidRDefault="002145C0" w:rsidP="00D87169">
            <w:pPr>
              <w:pStyle w:val="Tablebody"/>
            </w:pPr>
            <w:r>
              <w:rPr>
                <w:color w:val="292829"/>
                <w:szCs w:val="21"/>
              </w:rPr>
              <w:t>GRT:   393 GRT 117 NT</w:t>
            </w:r>
          </w:p>
        </w:tc>
      </w:tr>
      <w:tr w:rsidR="00D87169" w14:paraId="26E42185" w14:textId="77777777" w:rsidTr="00FA3A93">
        <w:trPr>
          <w:trHeight w:val="20"/>
          <w:jc w:val="center"/>
        </w:trPr>
        <w:tc>
          <w:tcPr>
            <w:tcW w:w="4875" w:type="dxa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nil"/>
            </w:tcBorders>
            <w:shd w:val="clear" w:color="auto" w:fill="E4E3E2"/>
            <w:vAlign w:val="center"/>
          </w:tcPr>
          <w:p w14:paraId="30143985" w14:textId="635F37DD" w:rsidR="00D87169" w:rsidRPr="00914618" w:rsidRDefault="002145C0" w:rsidP="00D87169">
            <w:pPr>
              <w:pStyle w:val="Tablebody"/>
            </w:pPr>
            <w:r>
              <w:t xml:space="preserve">Generators: 2x Cummins </w:t>
            </w:r>
            <w:r w:rsidR="00565F05">
              <w:t>QSB7’s &amp; 1x Cummins 6BT</w:t>
            </w:r>
          </w:p>
        </w:tc>
        <w:tc>
          <w:tcPr>
            <w:tcW w:w="518" w:type="dxa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nil"/>
            </w:tcBorders>
            <w:shd w:val="clear" w:color="auto" w:fill="FFFFFF" w:themeFill="background1"/>
          </w:tcPr>
          <w:p w14:paraId="12EF6196" w14:textId="77777777" w:rsidR="00D87169" w:rsidRPr="00914618" w:rsidRDefault="00D87169" w:rsidP="00D87169">
            <w:pPr>
              <w:pStyle w:val="Tablebody"/>
            </w:pPr>
          </w:p>
        </w:tc>
        <w:tc>
          <w:tcPr>
            <w:tcW w:w="4879" w:type="dxa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nil"/>
            </w:tcBorders>
            <w:shd w:val="clear" w:color="auto" w:fill="E4E3E2"/>
          </w:tcPr>
          <w:p w14:paraId="047F68CD" w14:textId="5F3C302E" w:rsidR="00D87169" w:rsidRPr="00914618" w:rsidRDefault="00565F05" w:rsidP="00D87169">
            <w:pPr>
              <w:pStyle w:val="Tablebody"/>
            </w:pPr>
            <w:r>
              <w:rPr>
                <w:color w:val="292829"/>
                <w:szCs w:val="21"/>
              </w:rPr>
              <w:t>Fuel Capacity:  82,000L MGO</w:t>
            </w:r>
          </w:p>
        </w:tc>
      </w:tr>
      <w:tr w:rsidR="00D87169" w14:paraId="12DA8851" w14:textId="77777777" w:rsidTr="00652635">
        <w:trPr>
          <w:trHeight w:val="20"/>
          <w:jc w:val="center"/>
        </w:trPr>
        <w:tc>
          <w:tcPr>
            <w:tcW w:w="4875" w:type="dxa"/>
            <w:tcBorders>
              <w:top w:val="single" w:sz="8" w:space="0" w:color="FFFFFF" w:themeColor="background1"/>
              <w:left w:val="nil"/>
              <w:right w:val="nil"/>
            </w:tcBorders>
            <w:shd w:val="clear" w:color="auto" w:fill="E4E3E2"/>
            <w:vAlign w:val="center"/>
          </w:tcPr>
          <w:p w14:paraId="18E6A2C4" w14:textId="3839523F" w:rsidR="00D87169" w:rsidRPr="00F10157" w:rsidRDefault="00E1411B" w:rsidP="00D87169">
            <w:pPr>
              <w:pStyle w:val="Tablebody"/>
            </w:pPr>
            <w:r>
              <w:t>Moonpool:  Custom inbuild tower</w:t>
            </w:r>
          </w:p>
        </w:tc>
        <w:tc>
          <w:tcPr>
            <w:tcW w:w="518" w:type="dxa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nil"/>
            </w:tcBorders>
            <w:shd w:val="clear" w:color="auto" w:fill="FFFFFF" w:themeFill="background1"/>
          </w:tcPr>
          <w:p w14:paraId="62FEFC90" w14:textId="77777777" w:rsidR="00D87169" w:rsidRPr="00914618" w:rsidRDefault="00D87169" w:rsidP="00D87169">
            <w:pPr>
              <w:pStyle w:val="Tablebody"/>
            </w:pPr>
          </w:p>
        </w:tc>
        <w:tc>
          <w:tcPr>
            <w:tcW w:w="4879" w:type="dxa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nil"/>
            </w:tcBorders>
            <w:shd w:val="clear" w:color="auto" w:fill="E4E3E2"/>
          </w:tcPr>
          <w:p w14:paraId="6B2C0577" w14:textId="6CB0D52A" w:rsidR="00D87169" w:rsidRPr="00914618" w:rsidRDefault="00E1411B" w:rsidP="00D87169">
            <w:pPr>
              <w:pStyle w:val="Tablebody"/>
            </w:pPr>
            <w:r>
              <w:rPr>
                <w:color w:val="292829"/>
                <w:szCs w:val="21"/>
              </w:rPr>
              <w:t>Fresh Water: 20,000L</w:t>
            </w:r>
          </w:p>
        </w:tc>
      </w:tr>
      <w:tr w:rsidR="00D87169" w14:paraId="05E6F630" w14:textId="77777777" w:rsidTr="00BA2E8A">
        <w:trPr>
          <w:trHeight w:val="20"/>
          <w:jc w:val="center"/>
        </w:trPr>
        <w:tc>
          <w:tcPr>
            <w:tcW w:w="4875" w:type="dxa"/>
            <w:tcBorders>
              <w:left w:val="nil"/>
              <w:bottom w:val="single" w:sz="8" w:space="0" w:color="FFFFFF" w:themeColor="background1"/>
              <w:right w:val="nil"/>
            </w:tcBorders>
            <w:shd w:val="clear" w:color="auto" w:fill="E4E3E2"/>
            <w:vAlign w:val="center"/>
          </w:tcPr>
          <w:p w14:paraId="64AC360F" w14:textId="2CD922B0" w:rsidR="00D87169" w:rsidRDefault="00E1411B" w:rsidP="00D87169">
            <w:pPr>
              <w:pStyle w:val="Tablebody"/>
            </w:pPr>
            <w:r>
              <w:t>Crane</w:t>
            </w:r>
            <w:r w:rsidR="005E3ABD">
              <w:t xml:space="preserve">: </w:t>
            </w:r>
            <w:proofErr w:type="spellStart"/>
            <w:r w:rsidR="005E3ABD">
              <w:t>Palfinger</w:t>
            </w:r>
            <w:proofErr w:type="spellEnd"/>
            <w:r w:rsidR="005E3ABD">
              <w:t xml:space="preserve"> 15T @ </w:t>
            </w:r>
            <w:proofErr w:type="gramStart"/>
            <w:r w:rsidR="005E3ABD">
              <w:t>4.5m ,</w:t>
            </w:r>
            <w:proofErr w:type="gramEnd"/>
            <w:r w:rsidR="005E3ABD">
              <w:t xml:space="preserve"> 2T @15 Meters</w:t>
            </w:r>
          </w:p>
        </w:tc>
        <w:tc>
          <w:tcPr>
            <w:tcW w:w="518" w:type="dxa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nil"/>
            </w:tcBorders>
            <w:shd w:val="clear" w:color="auto" w:fill="FFFFFF" w:themeFill="background1"/>
          </w:tcPr>
          <w:p w14:paraId="3DA2C4DA" w14:textId="77777777" w:rsidR="00D87169" w:rsidRPr="00914618" w:rsidRDefault="00D87169" w:rsidP="00D87169">
            <w:pPr>
              <w:pStyle w:val="Tablebody"/>
            </w:pPr>
          </w:p>
        </w:tc>
        <w:tc>
          <w:tcPr>
            <w:tcW w:w="4879" w:type="dxa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nil"/>
            </w:tcBorders>
            <w:shd w:val="clear" w:color="auto" w:fill="E4E3E2"/>
          </w:tcPr>
          <w:p w14:paraId="2866AC26" w14:textId="48CE6EB8" w:rsidR="00D87169" w:rsidRPr="00663D94" w:rsidRDefault="005E3ABD" w:rsidP="00D87169">
            <w:pPr>
              <w:pStyle w:val="Tablebody"/>
            </w:pPr>
            <w:r>
              <w:rPr>
                <w:color w:val="292829"/>
                <w:szCs w:val="21"/>
              </w:rPr>
              <w:t>Ballast:  60,000</w:t>
            </w:r>
          </w:p>
        </w:tc>
      </w:tr>
    </w:tbl>
    <w:p w14:paraId="087F54C0" w14:textId="77777777" w:rsidR="00A5757A" w:rsidRDefault="00A5757A" w:rsidP="001303A4">
      <w:pPr>
        <w:pStyle w:val="BodyText"/>
        <w:spacing w:line="438" w:lineRule="exact"/>
        <w:ind w:right="-720"/>
      </w:pPr>
    </w:p>
    <w:sectPr w:rsidR="00A5757A" w:rsidSect="000F1882">
      <w:type w:val="continuous"/>
      <w:pgSz w:w="11906" w:h="16838"/>
      <w:pgMar w:top="1985" w:right="720" w:bottom="720" w:left="720" w:header="708" w:footer="4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218FE" w14:textId="77777777" w:rsidR="00A70C19" w:rsidRDefault="00A70C19" w:rsidP="00EE3A51">
      <w:pPr>
        <w:spacing w:after="0" w:line="240" w:lineRule="auto"/>
      </w:pPr>
      <w:r>
        <w:separator/>
      </w:r>
    </w:p>
  </w:endnote>
  <w:endnote w:type="continuationSeparator" w:id="0">
    <w:p w14:paraId="2F4E6ED4" w14:textId="77777777" w:rsidR="00A70C19" w:rsidRDefault="00A70C19" w:rsidP="00EE3A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-Light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BCFAA" w14:textId="77777777" w:rsidR="00594EE4" w:rsidRDefault="00594E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DE476" w14:textId="77777777" w:rsidR="00EE3A51" w:rsidRPr="00EE3A51" w:rsidRDefault="00EE3A51" w:rsidP="006E7318">
    <w:pPr>
      <w:tabs>
        <w:tab w:val="left" w:pos="2464"/>
      </w:tabs>
      <w:spacing w:before="33"/>
      <w:ind w:left="-709" w:right="-720"/>
      <w:jc w:val="center"/>
      <w:rPr>
        <w:sz w:val="16"/>
      </w:rPr>
    </w:pPr>
    <w:r>
      <w:rPr>
        <w:rFonts w:ascii="Calibri"/>
        <w:b/>
        <w:color w:val="2A2772"/>
        <w:spacing w:val="-2"/>
        <w:sz w:val="16"/>
      </w:rPr>
      <w:t>DARWIN</w:t>
    </w:r>
    <w:r>
      <w:rPr>
        <w:rFonts w:ascii="Calibri"/>
        <w:b/>
        <w:color w:val="2A2772"/>
        <w:spacing w:val="-4"/>
        <w:sz w:val="16"/>
      </w:rPr>
      <w:t xml:space="preserve"> </w:t>
    </w:r>
    <w:r>
      <w:rPr>
        <w:rFonts w:ascii="Calibri"/>
        <w:b/>
        <w:color w:val="2A2772"/>
        <w:spacing w:val="-2"/>
        <w:sz w:val="16"/>
      </w:rPr>
      <w:t>TUG</w:t>
    </w:r>
    <w:r>
      <w:rPr>
        <w:rFonts w:ascii="Calibri"/>
        <w:b/>
        <w:color w:val="2A2772"/>
        <w:spacing w:val="-3"/>
        <w:sz w:val="16"/>
      </w:rPr>
      <w:t xml:space="preserve"> </w:t>
    </w:r>
    <w:r>
      <w:rPr>
        <w:rFonts w:ascii="Calibri"/>
        <w:b/>
        <w:color w:val="2A2772"/>
        <w:spacing w:val="-2"/>
        <w:sz w:val="16"/>
      </w:rPr>
      <w:t>&amp;</w:t>
    </w:r>
    <w:r>
      <w:rPr>
        <w:rFonts w:ascii="Calibri"/>
        <w:b/>
        <w:color w:val="2A2772"/>
        <w:spacing w:val="-3"/>
        <w:sz w:val="16"/>
      </w:rPr>
      <w:t xml:space="preserve"> </w:t>
    </w:r>
    <w:r>
      <w:rPr>
        <w:rFonts w:ascii="Calibri"/>
        <w:b/>
        <w:color w:val="2A2772"/>
        <w:spacing w:val="-2"/>
        <w:sz w:val="16"/>
      </w:rPr>
      <w:t>LINE</w:t>
    </w:r>
    <w:r>
      <w:rPr>
        <w:rFonts w:ascii="Calibri"/>
        <w:b/>
        <w:color w:val="2A2772"/>
        <w:spacing w:val="-3"/>
        <w:sz w:val="16"/>
      </w:rPr>
      <w:t xml:space="preserve"> </w:t>
    </w:r>
    <w:r>
      <w:rPr>
        <w:rFonts w:ascii="Calibri"/>
        <w:b/>
        <w:color w:val="2A2772"/>
        <w:spacing w:val="-2"/>
        <w:sz w:val="16"/>
      </w:rPr>
      <w:t>SERVICES</w:t>
    </w:r>
    <w:r w:rsidR="006E7318">
      <w:rPr>
        <w:rFonts w:ascii="Calibri"/>
        <w:b/>
        <w:color w:val="2A2772"/>
        <w:spacing w:val="-2"/>
        <w:sz w:val="16"/>
      </w:rPr>
      <w:t xml:space="preserve">  </w:t>
    </w:r>
    <w:r w:rsidR="006E7318">
      <w:rPr>
        <w:rFonts w:ascii="Calibri"/>
        <w:b/>
        <w:color w:val="2A2772"/>
        <w:sz w:val="16"/>
      </w:rPr>
      <w:t xml:space="preserve"> </w:t>
    </w:r>
    <w:r>
      <w:rPr>
        <w:color w:val="808181"/>
        <w:sz w:val="16"/>
      </w:rPr>
      <w:t>44</w:t>
    </w:r>
    <w:r>
      <w:rPr>
        <w:color w:val="808181"/>
        <w:spacing w:val="-11"/>
        <w:sz w:val="16"/>
      </w:rPr>
      <w:t xml:space="preserve"> </w:t>
    </w:r>
    <w:r>
      <w:rPr>
        <w:color w:val="808181"/>
        <w:sz w:val="16"/>
      </w:rPr>
      <w:t>GRAFFIN</w:t>
    </w:r>
    <w:r>
      <w:rPr>
        <w:color w:val="808181"/>
        <w:spacing w:val="-9"/>
        <w:sz w:val="16"/>
      </w:rPr>
      <w:t xml:space="preserve"> </w:t>
    </w:r>
    <w:r>
      <w:rPr>
        <w:color w:val="808181"/>
        <w:sz w:val="16"/>
      </w:rPr>
      <w:t>CRESCENT</w:t>
    </w:r>
    <w:r>
      <w:rPr>
        <w:color w:val="808181"/>
        <w:spacing w:val="-9"/>
        <w:sz w:val="16"/>
      </w:rPr>
      <w:t xml:space="preserve"> </w:t>
    </w:r>
    <w:r>
      <w:rPr>
        <w:color w:val="808181"/>
        <w:sz w:val="16"/>
      </w:rPr>
      <w:t>WINNELLIE</w:t>
    </w:r>
    <w:r>
      <w:rPr>
        <w:color w:val="808181"/>
        <w:spacing w:val="-8"/>
        <w:sz w:val="16"/>
      </w:rPr>
      <w:t xml:space="preserve"> </w:t>
    </w:r>
    <w:r>
      <w:rPr>
        <w:color w:val="808181"/>
        <w:sz w:val="16"/>
      </w:rPr>
      <w:t>NT</w:t>
    </w:r>
    <w:r>
      <w:rPr>
        <w:color w:val="808181"/>
        <w:spacing w:val="-9"/>
        <w:sz w:val="16"/>
      </w:rPr>
      <w:t xml:space="preserve"> </w:t>
    </w:r>
    <w:r>
      <w:rPr>
        <w:color w:val="808181"/>
        <w:sz w:val="16"/>
      </w:rPr>
      <w:t>0820</w:t>
    </w:r>
    <w:r>
      <w:rPr>
        <w:color w:val="808181"/>
        <w:spacing w:val="50"/>
        <w:sz w:val="16"/>
      </w:rPr>
      <w:t xml:space="preserve"> </w:t>
    </w:r>
    <w:r>
      <w:rPr>
        <w:rFonts w:ascii="Calibri"/>
        <w:b/>
        <w:color w:val="808181"/>
        <w:sz w:val="16"/>
      </w:rPr>
      <w:t>|</w:t>
    </w:r>
    <w:r>
      <w:rPr>
        <w:rFonts w:ascii="Calibri"/>
        <w:b/>
        <w:color w:val="808181"/>
        <w:spacing w:val="51"/>
        <w:sz w:val="16"/>
      </w:rPr>
      <w:t xml:space="preserve"> </w:t>
    </w:r>
    <w:r>
      <w:rPr>
        <w:color w:val="808181"/>
        <w:sz w:val="16"/>
      </w:rPr>
      <w:t>P.O.</w:t>
    </w:r>
    <w:r>
      <w:rPr>
        <w:color w:val="808181"/>
        <w:spacing w:val="-9"/>
        <w:sz w:val="16"/>
      </w:rPr>
      <w:t xml:space="preserve"> </w:t>
    </w:r>
    <w:r>
      <w:rPr>
        <w:color w:val="808181"/>
        <w:sz w:val="16"/>
      </w:rPr>
      <w:t>BOX</w:t>
    </w:r>
    <w:r>
      <w:rPr>
        <w:color w:val="808181"/>
        <w:spacing w:val="-9"/>
        <w:sz w:val="16"/>
      </w:rPr>
      <w:t xml:space="preserve"> </w:t>
    </w:r>
    <w:r>
      <w:rPr>
        <w:color w:val="808181"/>
        <w:sz w:val="16"/>
      </w:rPr>
      <w:t>163,</w:t>
    </w:r>
    <w:r>
      <w:rPr>
        <w:color w:val="808181"/>
        <w:spacing w:val="-8"/>
        <w:sz w:val="16"/>
      </w:rPr>
      <w:t xml:space="preserve"> </w:t>
    </w:r>
    <w:r>
      <w:rPr>
        <w:color w:val="808181"/>
        <w:sz w:val="16"/>
      </w:rPr>
      <w:t>DARWIN</w:t>
    </w:r>
    <w:r>
      <w:rPr>
        <w:color w:val="808181"/>
        <w:spacing w:val="-9"/>
        <w:sz w:val="16"/>
      </w:rPr>
      <w:t xml:space="preserve"> </w:t>
    </w:r>
    <w:r>
      <w:rPr>
        <w:color w:val="808181"/>
        <w:sz w:val="16"/>
      </w:rPr>
      <w:t>NT</w:t>
    </w:r>
    <w:r>
      <w:rPr>
        <w:color w:val="808181"/>
        <w:spacing w:val="-9"/>
        <w:sz w:val="16"/>
      </w:rPr>
      <w:t xml:space="preserve"> </w:t>
    </w:r>
    <w:r>
      <w:rPr>
        <w:color w:val="808181"/>
        <w:sz w:val="16"/>
      </w:rPr>
      <w:t>0800</w:t>
    </w:r>
    <w:r>
      <w:rPr>
        <w:color w:val="808181"/>
        <w:spacing w:val="51"/>
        <w:sz w:val="16"/>
      </w:rPr>
      <w:t xml:space="preserve"> </w:t>
    </w:r>
    <w:r>
      <w:rPr>
        <w:rFonts w:ascii="Calibri"/>
        <w:b/>
        <w:color w:val="808181"/>
        <w:sz w:val="16"/>
      </w:rPr>
      <w:t>|</w:t>
    </w:r>
    <w:r>
      <w:rPr>
        <w:rFonts w:ascii="Calibri"/>
        <w:b/>
        <w:color w:val="808181"/>
        <w:spacing w:val="50"/>
        <w:sz w:val="16"/>
      </w:rPr>
      <w:t xml:space="preserve"> </w:t>
    </w:r>
    <w:r>
      <w:rPr>
        <w:color w:val="808181"/>
        <w:sz w:val="16"/>
      </w:rPr>
      <w:t>MOBILE:</w:t>
    </w:r>
    <w:r>
      <w:rPr>
        <w:color w:val="808181"/>
        <w:spacing w:val="-9"/>
        <w:sz w:val="16"/>
      </w:rPr>
      <w:t xml:space="preserve"> </w:t>
    </w:r>
    <w:r>
      <w:rPr>
        <w:color w:val="808181"/>
        <w:sz w:val="16"/>
      </w:rPr>
      <w:t>0417</w:t>
    </w:r>
    <w:r>
      <w:rPr>
        <w:color w:val="808181"/>
        <w:spacing w:val="-9"/>
        <w:sz w:val="16"/>
      </w:rPr>
      <w:t xml:space="preserve"> </w:t>
    </w:r>
    <w:r>
      <w:rPr>
        <w:color w:val="808181"/>
        <w:sz w:val="16"/>
      </w:rPr>
      <w:t>886</w:t>
    </w:r>
    <w:r>
      <w:rPr>
        <w:color w:val="808181"/>
        <w:spacing w:val="-8"/>
        <w:sz w:val="16"/>
      </w:rPr>
      <w:t xml:space="preserve"> </w:t>
    </w:r>
    <w:r>
      <w:rPr>
        <w:color w:val="808181"/>
        <w:sz w:val="16"/>
      </w:rPr>
      <w:t>048</w:t>
    </w:r>
    <w:r>
      <w:rPr>
        <w:color w:val="808181"/>
        <w:spacing w:val="49"/>
        <w:sz w:val="16"/>
      </w:rPr>
      <w:t xml:space="preserve"> </w:t>
    </w:r>
    <w:r>
      <w:rPr>
        <w:rFonts w:ascii="Calibri"/>
        <w:b/>
        <w:color w:val="808181"/>
        <w:sz w:val="16"/>
      </w:rPr>
      <w:t>|</w:t>
    </w:r>
    <w:r>
      <w:rPr>
        <w:rFonts w:ascii="Calibri"/>
        <w:b/>
        <w:color w:val="808181"/>
        <w:spacing w:val="51"/>
        <w:sz w:val="16"/>
      </w:rPr>
      <w:t xml:space="preserve"> </w:t>
    </w:r>
    <w:hyperlink r:id="rId1">
      <w:r>
        <w:rPr>
          <w:color w:val="808181"/>
          <w:spacing w:val="-2"/>
          <w:sz w:val="16"/>
        </w:rPr>
        <w:t>info@dtls.com.au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AB24A" w14:textId="77777777" w:rsidR="00594EE4" w:rsidRDefault="00594E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7FE931" w14:textId="77777777" w:rsidR="00A70C19" w:rsidRDefault="00A70C19" w:rsidP="00EE3A51">
      <w:pPr>
        <w:spacing w:after="0" w:line="240" w:lineRule="auto"/>
      </w:pPr>
      <w:r>
        <w:separator/>
      </w:r>
    </w:p>
  </w:footnote>
  <w:footnote w:type="continuationSeparator" w:id="0">
    <w:p w14:paraId="10C3B147" w14:textId="77777777" w:rsidR="00A70C19" w:rsidRDefault="00A70C19" w:rsidP="00EE3A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2F9E5" w14:textId="77777777" w:rsidR="00594EE4" w:rsidRDefault="00594E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D0379" w14:textId="77777777" w:rsidR="00EE3A51" w:rsidRDefault="00EE3A51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AE560AF" wp14:editId="6CBAD61D">
          <wp:simplePos x="0" y="0"/>
          <wp:positionH relativeFrom="page">
            <wp:posOffset>-6955</wp:posOffset>
          </wp:positionH>
          <wp:positionV relativeFrom="paragraph">
            <wp:posOffset>-454660</wp:posOffset>
          </wp:positionV>
          <wp:extent cx="7590324" cy="1435261"/>
          <wp:effectExtent l="0" t="0" r="0" b="0"/>
          <wp:wrapNone/>
          <wp:docPr id="2" name="Picture 2" descr="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Chart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0324" cy="14352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9B261" w14:textId="77777777" w:rsidR="00594EE4" w:rsidRDefault="00594EE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EC9"/>
    <w:rsid w:val="00072A63"/>
    <w:rsid w:val="000F1882"/>
    <w:rsid w:val="001303A4"/>
    <w:rsid w:val="001625AA"/>
    <w:rsid w:val="0017611D"/>
    <w:rsid w:val="00184EC9"/>
    <w:rsid w:val="001A0C59"/>
    <w:rsid w:val="001F1D04"/>
    <w:rsid w:val="002145C0"/>
    <w:rsid w:val="00226B62"/>
    <w:rsid w:val="00226F2E"/>
    <w:rsid w:val="0025615F"/>
    <w:rsid w:val="002A4A10"/>
    <w:rsid w:val="002F588F"/>
    <w:rsid w:val="00304058"/>
    <w:rsid w:val="003043CE"/>
    <w:rsid w:val="0038362C"/>
    <w:rsid w:val="003F4F01"/>
    <w:rsid w:val="004322AB"/>
    <w:rsid w:val="004A09DD"/>
    <w:rsid w:val="004C39E8"/>
    <w:rsid w:val="00501719"/>
    <w:rsid w:val="00502594"/>
    <w:rsid w:val="00517C4E"/>
    <w:rsid w:val="00553292"/>
    <w:rsid w:val="00565F05"/>
    <w:rsid w:val="005675E6"/>
    <w:rsid w:val="00594EE4"/>
    <w:rsid w:val="005C272B"/>
    <w:rsid w:val="005E3ABD"/>
    <w:rsid w:val="006110CA"/>
    <w:rsid w:val="00667049"/>
    <w:rsid w:val="006E7318"/>
    <w:rsid w:val="00790234"/>
    <w:rsid w:val="008674DD"/>
    <w:rsid w:val="008B23F7"/>
    <w:rsid w:val="00A467E1"/>
    <w:rsid w:val="00A5757A"/>
    <w:rsid w:val="00A70C19"/>
    <w:rsid w:val="00B15380"/>
    <w:rsid w:val="00BB2964"/>
    <w:rsid w:val="00C562FC"/>
    <w:rsid w:val="00C84DF2"/>
    <w:rsid w:val="00D87169"/>
    <w:rsid w:val="00E1411B"/>
    <w:rsid w:val="00E71216"/>
    <w:rsid w:val="00EE3A51"/>
    <w:rsid w:val="00F14C1F"/>
    <w:rsid w:val="00F8060A"/>
    <w:rsid w:val="00F80E08"/>
    <w:rsid w:val="00F93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DD31EC"/>
  <w15:chartTrackingRefBased/>
  <w15:docId w15:val="{9B4B0F32-CB38-4135-B842-5F81E9982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3A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3A51"/>
  </w:style>
  <w:style w:type="paragraph" w:styleId="Footer">
    <w:name w:val="footer"/>
    <w:basedOn w:val="Normal"/>
    <w:link w:val="FooterChar"/>
    <w:uiPriority w:val="99"/>
    <w:unhideWhenUsed/>
    <w:rsid w:val="00EE3A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3A51"/>
  </w:style>
  <w:style w:type="paragraph" w:styleId="BodyText">
    <w:name w:val="Body Text"/>
    <w:aliases w:val="Title B"/>
    <w:basedOn w:val="Normal"/>
    <w:link w:val="BodyTextChar"/>
    <w:uiPriority w:val="1"/>
    <w:qFormat/>
    <w:rsid w:val="00EE3A51"/>
    <w:pPr>
      <w:widowControl w:val="0"/>
      <w:autoSpaceDE w:val="0"/>
      <w:autoSpaceDN w:val="0"/>
      <w:spacing w:after="0" w:line="240" w:lineRule="auto"/>
    </w:pPr>
    <w:rPr>
      <w:rFonts w:ascii="Calibri-Light" w:eastAsia="Calibri-Light" w:hAnsi="Calibri-Light" w:cs="Calibri-Light"/>
      <w:sz w:val="32"/>
      <w:szCs w:val="32"/>
      <w:lang w:val="en-US"/>
    </w:rPr>
  </w:style>
  <w:style w:type="character" w:customStyle="1" w:styleId="BodyTextChar">
    <w:name w:val="Body Text Char"/>
    <w:aliases w:val="Title B Char"/>
    <w:basedOn w:val="DefaultParagraphFont"/>
    <w:link w:val="BodyText"/>
    <w:uiPriority w:val="1"/>
    <w:rsid w:val="00EE3A51"/>
    <w:rPr>
      <w:rFonts w:ascii="Calibri-Light" w:eastAsia="Calibri-Light" w:hAnsi="Calibri-Light" w:cs="Calibri-Light"/>
      <w:sz w:val="32"/>
      <w:szCs w:val="32"/>
      <w:lang w:val="en-US"/>
    </w:rPr>
  </w:style>
  <w:style w:type="paragraph" w:styleId="Title">
    <w:name w:val="Title"/>
    <w:aliases w:val="A"/>
    <w:basedOn w:val="Normal"/>
    <w:link w:val="TitleChar"/>
    <w:uiPriority w:val="10"/>
    <w:qFormat/>
    <w:rsid w:val="001303A4"/>
    <w:pPr>
      <w:widowControl w:val="0"/>
      <w:autoSpaceDE w:val="0"/>
      <w:autoSpaceDN w:val="0"/>
      <w:spacing w:before="500" w:after="0" w:line="958" w:lineRule="exact"/>
      <w:ind w:left="-709" w:right="-720"/>
      <w:jc w:val="center"/>
    </w:pPr>
    <w:rPr>
      <w:rFonts w:ascii="Calibri" w:eastAsia="Calibri" w:hAnsi="Calibri" w:cs="Calibri"/>
      <w:b/>
      <w:bCs/>
      <w:caps/>
      <w:noProof/>
      <w:color w:val="2A2772"/>
      <w:sz w:val="86"/>
      <w:szCs w:val="86"/>
      <w:lang w:val="en-US"/>
    </w:rPr>
  </w:style>
  <w:style w:type="character" w:customStyle="1" w:styleId="TitleChar">
    <w:name w:val="Title Char"/>
    <w:aliases w:val="A Char"/>
    <w:basedOn w:val="DefaultParagraphFont"/>
    <w:link w:val="Title"/>
    <w:uiPriority w:val="10"/>
    <w:rsid w:val="001303A4"/>
    <w:rPr>
      <w:rFonts w:ascii="Calibri" w:eastAsia="Calibri" w:hAnsi="Calibri" w:cs="Calibri"/>
      <w:b/>
      <w:bCs/>
      <w:caps/>
      <w:noProof/>
      <w:color w:val="2A2772"/>
      <w:sz w:val="86"/>
      <w:szCs w:val="86"/>
      <w:lang w:val="en-US"/>
    </w:rPr>
  </w:style>
  <w:style w:type="paragraph" w:customStyle="1" w:styleId="TableParagraph">
    <w:name w:val="Table Paragraph"/>
    <w:basedOn w:val="Normal"/>
    <w:link w:val="TableParagraphChar"/>
    <w:uiPriority w:val="1"/>
    <w:rsid w:val="00A5757A"/>
    <w:pPr>
      <w:widowControl w:val="0"/>
      <w:autoSpaceDE w:val="0"/>
      <w:autoSpaceDN w:val="0"/>
      <w:spacing w:before="14" w:after="0" w:line="240" w:lineRule="auto"/>
      <w:ind w:left="113"/>
    </w:pPr>
    <w:rPr>
      <w:rFonts w:ascii="Calibri-Light" w:eastAsia="Calibri-Light" w:hAnsi="Calibri-Light" w:cs="Calibri-Light"/>
      <w:lang w:val="en-US"/>
    </w:rPr>
  </w:style>
  <w:style w:type="paragraph" w:customStyle="1" w:styleId="Tablebody">
    <w:name w:val="Table body"/>
    <w:basedOn w:val="TableParagraph"/>
    <w:link w:val="TablebodyChar"/>
    <w:uiPriority w:val="1"/>
    <w:qFormat/>
    <w:rsid w:val="002F588F"/>
    <w:pPr>
      <w:spacing w:before="77" w:line="220" w:lineRule="exact"/>
      <w:ind w:left="125"/>
    </w:pPr>
    <w:rPr>
      <w:color w:val="322F31"/>
      <w:sz w:val="20"/>
    </w:rPr>
  </w:style>
  <w:style w:type="paragraph" w:customStyle="1" w:styleId="Tablehead">
    <w:name w:val="Table head"/>
    <w:basedOn w:val="TableParagraph"/>
    <w:link w:val="TableheadChar"/>
    <w:uiPriority w:val="1"/>
    <w:qFormat/>
    <w:rsid w:val="000F1882"/>
    <w:pPr>
      <w:spacing w:before="69"/>
      <w:ind w:left="123"/>
    </w:pPr>
    <w:rPr>
      <w:rFonts w:ascii="Calibri"/>
      <w:b/>
      <w:color w:val="FFFFFF"/>
      <w:spacing w:val="-2"/>
      <w:sz w:val="28"/>
    </w:rPr>
  </w:style>
  <w:style w:type="character" w:customStyle="1" w:styleId="TableParagraphChar">
    <w:name w:val="Table Paragraph Char"/>
    <w:basedOn w:val="DefaultParagraphFont"/>
    <w:link w:val="TableParagraph"/>
    <w:uiPriority w:val="1"/>
    <w:rsid w:val="00226F2E"/>
    <w:rPr>
      <w:rFonts w:ascii="Calibri-Light" w:eastAsia="Calibri-Light" w:hAnsi="Calibri-Light" w:cs="Calibri-Light"/>
      <w:lang w:val="en-US"/>
    </w:rPr>
  </w:style>
  <w:style w:type="character" w:customStyle="1" w:styleId="TablebodyChar">
    <w:name w:val="Table body Char"/>
    <w:basedOn w:val="TableParagraphChar"/>
    <w:link w:val="Tablebody"/>
    <w:uiPriority w:val="1"/>
    <w:rsid w:val="002F588F"/>
    <w:rPr>
      <w:rFonts w:ascii="Calibri-Light" w:eastAsia="Calibri-Light" w:hAnsi="Calibri-Light" w:cs="Calibri-Light"/>
      <w:color w:val="322F31"/>
      <w:sz w:val="20"/>
      <w:lang w:val="en-US"/>
    </w:rPr>
  </w:style>
  <w:style w:type="character" w:customStyle="1" w:styleId="TableheadChar">
    <w:name w:val="Table head Char"/>
    <w:basedOn w:val="TableParagraphChar"/>
    <w:link w:val="Tablehead"/>
    <w:uiPriority w:val="1"/>
    <w:rsid w:val="000F1882"/>
    <w:rPr>
      <w:rFonts w:ascii="Calibri" w:eastAsia="Calibri-Light" w:hAnsi="Calibri-Light" w:cs="Calibri-Light"/>
      <w:b/>
      <w:color w:val="FFFFFF"/>
      <w:spacing w:val="-2"/>
      <w:sz w:val="28"/>
      <w:lang w:val="en-US"/>
    </w:rPr>
  </w:style>
  <w:style w:type="table" w:styleId="TableGrid">
    <w:name w:val="Table Grid"/>
    <w:basedOn w:val="TableNormal"/>
    <w:uiPriority w:val="39"/>
    <w:rsid w:val="00867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vertitleB">
    <w:name w:val="Cover title B"/>
    <w:basedOn w:val="BodyText"/>
    <w:link w:val="CovertitleBChar"/>
    <w:qFormat/>
    <w:rsid w:val="00A467E1"/>
    <w:pPr>
      <w:spacing w:line="438" w:lineRule="exact"/>
      <w:ind w:left="-709" w:right="-720"/>
      <w:jc w:val="center"/>
    </w:pPr>
    <w:rPr>
      <w:color w:val="2A2772"/>
    </w:rPr>
  </w:style>
  <w:style w:type="character" w:customStyle="1" w:styleId="CovertitleBChar">
    <w:name w:val="Cover title B Char"/>
    <w:basedOn w:val="BodyTextChar"/>
    <w:link w:val="CovertitleB"/>
    <w:rsid w:val="00A467E1"/>
    <w:rPr>
      <w:rFonts w:ascii="Calibri-Light" w:eastAsia="Calibri-Light" w:hAnsi="Calibri-Light" w:cs="Calibri-Light"/>
      <w:color w:val="2A2772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dtls.com.a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orkshop\Darwin%20Tug%20and%20Line%20Services\orgdata%20-%2005%20Forms%20and%20Documents\01%20Templates\Tempaltes%20-%20New\DTLS%20final%20templates\Working%20examples\DTLS_Vehicle%20spec_Mermaid%20Scout_F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50399A6A781B44A6EA285221D063D1" ma:contentTypeVersion="16" ma:contentTypeDescription="Create a new document." ma:contentTypeScope="" ma:versionID="b5cc7e4c652ff63d8f12c7d91d6a723b">
  <xsd:schema xmlns:xsd="http://www.w3.org/2001/XMLSchema" xmlns:xs="http://www.w3.org/2001/XMLSchema" xmlns:p="http://schemas.microsoft.com/office/2006/metadata/properties" xmlns:ns2="d22ac6c3-6451-48b9-b743-fdf4ad578555" xmlns:ns3="d8b357d9-e9dd-4310-a3e8-d064cbe5c0f2" targetNamespace="http://schemas.microsoft.com/office/2006/metadata/properties" ma:root="true" ma:fieldsID="d38673cad6489339eac9c7115dd488ca" ns2:_="" ns3:_="">
    <xsd:import namespace="d22ac6c3-6451-48b9-b743-fdf4ad578555"/>
    <xsd:import namespace="d8b357d9-e9dd-4310-a3e8-d064cbe5c0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2ac6c3-6451-48b9-b743-fdf4ad5785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e4a1ba6-e175-4c46-bb04-3707a2ab97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b357d9-e9dd-4310-a3e8-d064cbe5c0f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98b207c-507e-48ff-a078-d41d2805b681}" ma:internalName="TaxCatchAll" ma:showField="CatchAllData" ma:web="d8b357d9-e9dd-4310-a3e8-d064cbe5c0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22ac6c3-6451-48b9-b743-fdf4ad578555">
      <Terms xmlns="http://schemas.microsoft.com/office/infopath/2007/PartnerControls"/>
    </lcf76f155ced4ddcb4097134ff3c332f>
    <TaxCatchAll xmlns="d8b357d9-e9dd-4310-a3e8-d064cbe5c0f2" xsi:nil="true"/>
  </documentManagement>
</p:properties>
</file>

<file path=customXml/itemProps1.xml><?xml version="1.0" encoding="utf-8"?>
<ds:datastoreItem xmlns:ds="http://schemas.openxmlformats.org/officeDocument/2006/customXml" ds:itemID="{031B605B-A090-4DBB-934D-05EF5D2562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2ac6c3-6451-48b9-b743-fdf4ad578555"/>
    <ds:schemaRef ds:uri="d8b357d9-e9dd-4310-a3e8-d064cbe5c0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4888B6-9D0F-48FF-9419-9486C4B2B5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C66FA3-44BE-4B5F-B9BC-9B1D10EB8DAB}">
  <ds:schemaRefs>
    <ds:schemaRef ds:uri="http://schemas.microsoft.com/office/2006/metadata/properties"/>
    <ds:schemaRef ds:uri="http://schemas.microsoft.com/office/infopath/2007/PartnerControls"/>
    <ds:schemaRef ds:uri="d22ac6c3-6451-48b9-b743-fdf4ad578555"/>
    <ds:schemaRef ds:uri="d8b357d9-e9dd-4310-a3e8-d064cbe5c0f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DTLS_Vehicle spec_Mermaid Scout_FA</Template>
  <TotalTime>11</TotalTime>
  <Pages>1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workshop</dc:creator>
  <cp:keywords/>
  <dc:description/>
  <cp:lastModifiedBy>dtls admin</cp:lastModifiedBy>
  <cp:revision>9</cp:revision>
  <dcterms:created xsi:type="dcterms:W3CDTF">2023-01-15T22:51:00Z</dcterms:created>
  <dcterms:modified xsi:type="dcterms:W3CDTF">2023-03-22T22:03:00Z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0x010100A150399A6A781B44A6EA285221D063D1</vt:lpwstr>
  </property>
</Properties>
</file>